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Pr="00D87506" w:rsidRDefault="0077489C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RAKKESTAD KOMMUNE</w:t>
      </w:r>
    </w:p>
    <w:p w:rsidR="0077489C" w:rsidRPr="00D87506" w:rsidRDefault="0077489C">
      <w:pPr>
        <w:rPr>
          <w:rFonts w:ascii="Times New Roman" w:hAnsi="Times New Roman" w:cs="Times New Roman"/>
          <w:b/>
          <w:sz w:val="32"/>
          <w:szCs w:val="32"/>
        </w:rPr>
      </w:pPr>
    </w:p>
    <w:p w:rsidR="00D87506" w:rsidRDefault="0077489C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BESTANDSOVERSIKT –</w:t>
      </w:r>
    </w:p>
    <w:p w:rsidR="004A4BDB" w:rsidRPr="00D87506" w:rsidRDefault="0077489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87506">
        <w:rPr>
          <w:rFonts w:ascii="Times New Roman" w:hAnsi="Times New Roman" w:cs="Times New Roman"/>
          <w:b/>
          <w:sz w:val="32"/>
          <w:szCs w:val="32"/>
        </w:rPr>
        <w:t xml:space="preserve"> ARKIVMATERIALE FRA 1870 – 1970</w:t>
      </w: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Pr="00D87506" w:rsidRDefault="009A74B2" w:rsidP="009A74B2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ROM 201 – RAKKESTAD RÅDHUS, UNDERETG.</w:t>
      </w:r>
    </w:p>
    <w:p w:rsidR="0077489C" w:rsidRPr="00D87506" w:rsidRDefault="0077489C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HERREDSSTYRE/KOMMUNESTYRE</w:t>
      </w:r>
      <w:r w:rsidR="007843AC" w:rsidRPr="00D87506">
        <w:rPr>
          <w:rFonts w:ascii="Times New Roman" w:hAnsi="Times New Roman" w:cs="Times New Roman"/>
          <w:b/>
          <w:sz w:val="32"/>
          <w:szCs w:val="32"/>
        </w:rPr>
        <w:t>/FORMANNSKAP</w:t>
      </w:r>
    </w:p>
    <w:p w:rsidR="0077489C" w:rsidRPr="00D87506" w:rsidRDefault="0077489C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Forha</w:t>
      </w:r>
      <w:r w:rsidR="001A5226" w:rsidRPr="00D87506">
        <w:rPr>
          <w:rFonts w:ascii="Times New Roman" w:hAnsi="Times New Roman" w:cs="Times New Roman"/>
          <w:sz w:val="32"/>
          <w:szCs w:val="32"/>
        </w:rPr>
        <w:t>ndlingsprotokoller fra/til</w:t>
      </w:r>
    </w:p>
    <w:p w:rsidR="001A5226" w:rsidRPr="00D87506" w:rsidRDefault="0077489C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 xml:space="preserve">Møtebøker </w:t>
      </w:r>
      <w:r w:rsidR="00671DBE" w:rsidRPr="00D87506">
        <w:rPr>
          <w:rFonts w:ascii="Times New Roman" w:hAnsi="Times New Roman" w:cs="Times New Roman"/>
          <w:sz w:val="32"/>
          <w:szCs w:val="32"/>
        </w:rPr>
        <w:t>–</w:t>
      </w:r>
      <w:r w:rsidRPr="00D87506">
        <w:rPr>
          <w:rFonts w:ascii="Times New Roman" w:hAnsi="Times New Roman" w:cs="Times New Roman"/>
          <w:sz w:val="32"/>
          <w:szCs w:val="32"/>
        </w:rPr>
        <w:t xml:space="preserve"> </w:t>
      </w:r>
      <w:r w:rsidR="001A5226" w:rsidRPr="00D87506">
        <w:rPr>
          <w:rFonts w:ascii="Times New Roman" w:hAnsi="Times New Roman" w:cs="Times New Roman"/>
          <w:sz w:val="32"/>
          <w:szCs w:val="32"/>
        </w:rPr>
        <w:t>fra/til</w:t>
      </w:r>
    </w:p>
    <w:p w:rsidR="00671DBE" w:rsidRPr="00D87506" w:rsidRDefault="00671DBE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Journaler</w:t>
      </w:r>
    </w:p>
    <w:p w:rsidR="002563A1" w:rsidRPr="00D87506" w:rsidRDefault="002563A1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Kopibøker</w:t>
      </w:r>
    </w:p>
    <w:p w:rsidR="00671DBE" w:rsidRPr="00D87506" w:rsidRDefault="00671DB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87506">
        <w:rPr>
          <w:rFonts w:ascii="Times New Roman" w:hAnsi="Times New Roman" w:cs="Times New Roman"/>
          <w:sz w:val="32"/>
          <w:szCs w:val="32"/>
        </w:rPr>
        <w:t>Saksarkiv</w:t>
      </w:r>
      <w:proofErr w:type="spellEnd"/>
    </w:p>
    <w:p w:rsidR="0077489C" w:rsidRPr="00D87506" w:rsidRDefault="0077489C">
      <w:pPr>
        <w:rPr>
          <w:rFonts w:ascii="Times New Roman" w:hAnsi="Times New Roman" w:cs="Times New Roman"/>
          <w:sz w:val="32"/>
          <w:szCs w:val="32"/>
        </w:rPr>
      </w:pPr>
    </w:p>
    <w:p w:rsidR="001A5226" w:rsidRPr="00D87506" w:rsidRDefault="001A5226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HERREDSKASSEREN</w:t>
      </w:r>
    </w:p>
    <w:p w:rsidR="001A5226" w:rsidRPr="00D87506" w:rsidRDefault="001A5226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Ligningsprotokoller</w:t>
      </w:r>
    </w:p>
    <w:p w:rsidR="007843AC" w:rsidRPr="00D87506" w:rsidRDefault="001A5226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Skattelister</w:t>
      </w:r>
    </w:p>
    <w:p w:rsidR="007843AC" w:rsidRPr="00D87506" w:rsidRDefault="007843AC">
      <w:pPr>
        <w:rPr>
          <w:rFonts w:ascii="Times New Roman" w:hAnsi="Times New Roman" w:cs="Times New Roman"/>
          <w:sz w:val="32"/>
          <w:szCs w:val="32"/>
        </w:rPr>
      </w:pPr>
    </w:p>
    <w:p w:rsidR="007843AC" w:rsidRPr="00D87506" w:rsidRDefault="007843AC">
      <w:pPr>
        <w:rPr>
          <w:rFonts w:ascii="Times New Roman" w:hAnsi="Times New Roman" w:cs="Times New Roman"/>
          <w:b/>
          <w:sz w:val="32"/>
          <w:szCs w:val="32"/>
        </w:rPr>
      </w:pPr>
      <w:r w:rsidRPr="00D87506">
        <w:rPr>
          <w:rFonts w:ascii="Times New Roman" w:hAnsi="Times New Roman" w:cs="Times New Roman"/>
          <w:b/>
          <w:sz w:val="32"/>
          <w:szCs w:val="32"/>
        </w:rPr>
        <w:t>RÅDMANNEN/SENTRALADMINISTRASJONEN</w:t>
      </w:r>
    </w:p>
    <w:p w:rsidR="007843AC" w:rsidRPr="00D87506" w:rsidRDefault="002563A1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Journaler</w:t>
      </w:r>
    </w:p>
    <w:p w:rsidR="002563A1" w:rsidRPr="00D87506" w:rsidRDefault="002563A1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Kopibøker</w:t>
      </w:r>
    </w:p>
    <w:p w:rsidR="007843AC" w:rsidRPr="00D87506" w:rsidRDefault="007843A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87506">
        <w:rPr>
          <w:rFonts w:ascii="Times New Roman" w:hAnsi="Times New Roman" w:cs="Times New Roman"/>
          <w:sz w:val="32"/>
          <w:szCs w:val="32"/>
        </w:rPr>
        <w:t>Saksarkiv</w:t>
      </w:r>
      <w:proofErr w:type="spellEnd"/>
    </w:p>
    <w:p w:rsidR="003152B2" w:rsidRPr="00D87506" w:rsidRDefault="003152B2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Legater</w:t>
      </w:r>
    </w:p>
    <w:p w:rsidR="003152B2" w:rsidRPr="00D87506" w:rsidRDefault="003152B2">
      <w:pPr>
        <w:rPr>
          <w:rFonts w:ascii="Times New Roman" w:hAnsi="Times New Roman" w:cs="Times New Roman"/>
          <w:sz w:val="32"/>
          <w:szCs w:val="32"/>
        </w:rPr>
      </w:pPr>
      <w:r w:rsidRPr="00D87506">
        <w:rPr>
          <w:rFonts w:ascii="Times New Roman" w:hAnsi="Times New Roman" w:cs="Times New Roman"/>
          <w:sz w:val="32"/>
          <w:szCs w:val="32"/>
        </w:rPr>
        <w:t>Valg</w:t>
      </w:r>
    </w:p>
    <w:p w:rsidR="007843AC" w:rsidRPr="00D87506" w:rsidRDefault="007843AC">
      <w:pPr>
        <w:rPr>
          <w:rFonts w:ascii="Times New Roman" w:hAnsi="Times New Roman" w:cs="Times New Roman"/>
          <w:sz w:val="32"/>
          <w:szCs w:val="32"/>
        </w:rPr>
      </w:pPr>
    </w:p>
    <w:p w:rsidR="0077489C" w:rsidRPr="00D87506" w:rsidRDefault="0077489C">
      <w:pPr>
        <w:rPr>
          <w:rFonts w:ascii="Times New Roman" w:hAnsi="Times New Roman" w:cs="Times New Roman"/>
          <w:sz w:val="32"/>
          <w:szCs w:val="32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Default="0077489C">
      <w:pPr>
        <w:rPr>
          <w:rFonts w:ascii="Times New Roman" w:hAnsi="Times New Roman" w:cs="Times New Roman"/>
          <w:sz w:val="28"/>
          <w:szCs w:val="28"/>
        </w:rPr>
      </w:pPr>
    </w:p>
    <w:p w:rsidR="0077489C" w:rsidRPr="0077489C" w:rsidRDefault="0077489C">
      <w:pPr>
        <w:rPr>
          <w:rFonts w:ascii="Times New Roman" w:hAnsi="Times New Roman" w:cs="Times New Roman"/>
          <w:sz w:val="28"/>
          <w:szCs w:val="28"/>
        </w:rPr>
      </w:pPr>
    </w:p>
    <w:sectPr w:rsidR="0077489C" w:rsidRPr="0077489C" w:rsidSect="004A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B860D98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489C"/>
    <w:rsid w:val="001A5226"/>
    <w:rsid w:val="002563A1"/>
    <w:rsid w:val="003152B2"/>
    <w:rsid w:val="004A4BDB"/>
    <w:rsid w:val="00671DBE"/>
    <w:rsid w:val="0077489C"/>
    <w:rsid w:val="007843AC"/>
    <w:rsid w:val="00784C16"/>
    <w:rsid w:val="00814489"/>
    <w:rsid w:val="008709BA"/>
    <w:rsid w:val="009A39C2"/>
    <w:rsid w:val="009A74B2"/>
    <w:rsid w:val="00D87506"/>
    <w:rsid w:val="00E8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Punktmerketliste">
    <w:name w:val="List Bullet"/>
    <w:basedOn w:val="Normal"/>
    <w:uiPriority w:val="99"/>
    <w:unhideWhenUsed/>
    <w:rsid w:val="001A5226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351A8C72</Template>
  <TotalTime>81</TotalTime>
  <Pages>3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Lise Gressum</dc:creator>
  <cp:lastModifiedBy>Trine Lise Gressum</cp:lastModifiedBy>
  <cp:revision>5</cp:revision>
  <dcterms:created xsi:type="dcterms:W3CDTF">2014-02-07T12:48:00Z</dcterms:created>
  <dcterms:modified xsi:type="dcterms:W3CDTF">2014-02-10T11:51:00Z</dcterms:modified>
</cp:coreProperties>
</file>