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45E" w:rsidRPr="00AF432E" w:rsidRDefault="00D0045E" w:rsidP="007F0D83">
      <w:pPr>
        <w:rPr>
          <w:b/>
          <w:sz w:val="28"/>
          <w:szCs w:val="28"/>
        </w:rPr>
      </w:pPr>
      <w:r w:rsidRPr="00AF432E">
        <w:rPr>
          <w:b/>
          <w:sz w:val="28"/>
          <w:szCs w:val="28"/>
        </w:rPr>
        <w:t>Styrets beretning</w:t>
      </w:r>
    </w:p>
    <w:p w:rsidR="00D0045E" w:rsidRPr="00AF432E" w:rsidRDefault="00D0045E" w:rsidP="007F0D83">
      <w:pPr>
        <w:rPr>
          <w:b/>
          <w:sz w:val="28"/>
          <w:szCs w:val="28"/>
        </w:rPr>
      </w:pPr>
    </w:p>
    <w:p w:rsidR="00D0045E" w:rsidRPr="00AF432E" w:rsidRDefault="00D0045E" w:rsidP="007F0D83">
      <w:pPr>
        <w:rPr>
          <w:b/>
        </w:rPr>
      </w:pPr>
      <w:r w:rsidRPr="00AF432E">
        <w:rPr>
          <w:b/>
        </w:rPr>
        <w:t>Innleiing</w:t>
      </w:r>
    </w:p>
    <w:p w:rsidR="00D0045E" w:rsidRPr="00AF432E" w:rsidRDefault="00D0045E" w:rsidP="007F0D83">
      <w:pPr>
        <w:rPr>
          <w:b/>
        </w:rPr>
      </w:pPr>
    </w:p>
    <w:p w:rsidR="00D0045E" w:rsidRPr="00AF432E" w:rsidRDefault="00D0045E" w:rsidP="007F0D83">
      <w:r w:rsidRPr="00AF432E">
        <w:t xml:space="preserve">2013 var eit begivenhetsrikt år for BK Grand. Det ville vore feil å ikkje </w:t>
      </w:r>
      <w:r>
        <w:t xml:space="preserve">starte med å </w:t>
      </w:r>
      <w:r w:rsidRPr="00AF432E">
        <w:t xml:space="preserve">framheve innsatsen til BK Grand medlemmene </w:t>
      </w:r>
      <w:smartTag w:uri="urn:schemas-microsoft-com:office:smarttags" w:element="PersonName">
        <w:smartTagPr>
          <w:attr w:name="ProductID" w:val="Terje Lie"/>
        </w:smartTagPr>
        <w:r w:rsidRPr="00AF432E">
          <w:t>Terje Lie</w:t>
        </w:r>
      </w:smartTag>
      <w:r w:rsidRPr="00AF432E">
        <w:t xml:space="preserve"> og Nils Kåre Kvangraven. Først havnar dei på tredjeplass i åpent EM for par som beste europeiske par. Deretter vinn dei NM-par for andre år på rad. Det er berre å bøye seg i støvet og gratulere. Av andre hyggelege resultat i sesongen 2013/14 må også lag Hartvigsens fine resultat med 2. plass i 2. divisjon nemnast. Veldig sterk prestasjon.</w:t>
      </w:r>
    </w:p>
    <w:p w:rsidR="00D0045E" w:rsidRPr="00AF432E" w:rsidRDefault="00D0045E" w:rsidP="007F0D83"/>
    <w:p w:rsidR="00D0045E" w:rsidRDefault="00D0045E" w:rsidP="007F0D83">
      <w:r w:rsidRPr="00AF432E">
        <w:t xml:space="preserve">Ein annan sterk prestasjon frå klubben si side </w:t>
      </w:r>
      <w:r>
        <w:t>var</w:t>
      </w:r>
      <w:r w:rsidRPr="00AF432E">
        <w:t xml:space="preserve"> at vi i mai atter ein gong, var arrangør for NM lag-finalen, og atter ein gong leverte vi eit prikkfritt arrangement som har hausta mange lovord. Mykje av æren for dette skal klubbens medlemmer ha, som ikkje har vore tunge å be for å gjere ein innsats. Arrangørklubben gjorde seg heller ikkje bort i finalefeltet og havna på ein respektabel 6. plass.</w:t>
      </w:r>
    </w:p>
    <w:p w:rsidR="00D0045E" w:rsidRDefault="00D0045E" w:rsidP="007F0D83"/>
    <w:p w:rsidR="00D0045E" w:rsidRPr="00AF432E" w:rsidRDefault="00D0045E" w:rsidP="007F0D83">
      <w:r>
        <w:t>Det er i det ingen tvil om at BK Grand medlemmene dominerer i turneringane i fylket.</w:t>
      </w:r>
    </w:p>
    <w:p w:rsidR="00D0045E" w:rsidRPr="00AF432E" w:rsidRDefault="00D0045E" w:rsidP="007F0D83"/>
    <w:p w:rsidR="00D0045E" w:rsidRDefault="00D0045E" w:rsidP="007F0D83">
      <w:r w:rsidRPr="00AF432E">
        <w:t>Av andre ting som skal nemnast er at klubben hausten 2013 flytta inn i nye lokaler. Vi flytta frå Ystenesgata til Breivika i Coopbygget.</w:t>
      </w:r>
    </w:p>
    <w:p w:rsidR="00D0045E" w:rsidRDefault="00D0045E" w:rsidP="007F0D83"/>
    <w:p w:rsidR="00D0045E" w:rsidRPr="00AF432E" w:rsidRDefault="00D0045E" w:rsidP="007F0D83">
      <w:r>
        <w:t>Noko som er mindre hyggeleg er den nedadgåande trenden i antal medlemmer. Antal medlemmer som spelar på klubbkveldane ser også ut til å vere svakt dalande. Dette håper vi klubbens medlemmer gjer noko med. Stabilt medlemsskap og oppmøte på klubbkveldane er viktig for å oppretthalde ein sunn økonomi i klubben. Ein annan negativ trend var den vi opplevde med Ålesund Storturnering. Deltakartalet var mykje lågare enn året før. Vi trur imidlertid at det skuldast kombinasjon av ein del uheldige omstende, og satser på auke att i 2014.</w:t>
      </w:r>
    </w:p>
    <w:p w:rsidR="00D0045E" w:rsidRPr="00AF432E" w:rsidRDefault="00D0045E" w:rsidP="007F0D83"/>
    <w:p w:rsidR="00D0045E" w:rsidRPr="00AF432E" w:rsidRDefault="00D0045E" w:rsidP="007F0D83"/>
    <w:p w:rsidR="00D0045E" w:rsidRPr="00AF432E" w:rsidRDefault="00D0045E" w:rsidP="007F0D83">
      <w:pPr>
        <w:rPr>
          <w:b/>
        </w:rPr>
      </w:pPr>
      <w:r w:rsidRPr="00AF432E">
        <w:rPr>
          <w:b/>
        </w:rPr>
        <w:t>Styresammensetning</w:t>
      </w:r>
    </w:p>
    <w:p w:rsidR="00D0045E" w:rsidRPr="00AF432E" w:rsidRDefault="00D0045E" w:rsidP="007F0D83"/>
    <w:p w:rsidR="00D0045E" w:rsidRPr="00AF432E" w:rsidRDefault="00D0045E" w:rsidP="007F0D83">
      <w:r w:rsidRPr="00AF432E">
        <w:t xml:space="preserve">Formann: </w:t>
      </w:r>
      <w:smartTag w:uri="urn:schemas-microsoft-com:office:smarttags" w:element="PersonName">
        <w:smartTagPr>
          <w:attr w:name="ProductID" w:val="Arnt Ola Fidjest￸l"/>
        </w:smartTagPr>
        <w:r w:rsidRPr="00AF432E">
          <w:t>Arnt Ola Fidjestøl</w:t>
        </w:r>
      </w:smartTag>
    </w:p>
    <w:p w:rsidR="00D0045E" w:rsidRPr="00AF432E" w:rsidRDefault="00D0045E" w:rsidP="007F0D83">
      <w:r w:rsidRPr="00AF432E">
        <w:t>Økonomiansvarlig: Tommy Skodje</w:t>
      </w:r>
    </w:p>
    <w:p w:rsidR="00D0045E" w:rsidRPr="00AF432E" w:rsidRDefault="00D0045E" w:rsidP="007F0D83">
      <w:r w:rsidRPr="00AF432E">
        <w:t xml:space="preserve">Webmaster </w:t>
      </w:r>
      <w:smartTag w:uri="urn:schemas-microsoft-com:office:smarttags" w:element="PersonName">
        <w:smartTagPr>
          <w:attr w:name="ProductID" w:val="Petter Haram"/>
        </w:smartTagPr>
        <w:r w:rsidRPr="00AF432E">
          <w:t>Petter Haram</w:t>
        </w:r>
      </w:smartTag>
    </w:p>
    <w:p w:rsidR="00D0045E" w:rsidRPr="00AF432E" w:rsidRDefault="00D0045E" w:rsidP="007F0D83">
      <w:r w:rsidRPr="00AF432E">
        <w:t xml:space="preserve">Styremedlem: </w:t>
      </w:r>
      <w:r>
        <w:t>Torstein Hesseberg</w:t>
      </w:r>
    </w:p>
    <w:p w:rsidR="00D0045E" w:rsidRPr="00AF432E" w:rsidRDefault="00D0045E" w:rsidP="007F0D83">
      <w:r w:rsidRPr="00AF432E">
        <w:t>Styremedlem: Olav Vågen</w:t>
      </w:r>
    </w:p>
    <w:p w:rsidR="00D0045E" w:rsidRPr="00AF432E" w:rsidRDefault="00D0045E" w:rsidP="007F0D83">
      <w:r w:rsidRPr="00AF432E">
        <w:t>Styret har i året som har gått gjennomført ei rekke styremøte, både formelle møter og</w:t>
      </w:r>
    </w:p>
    <w:p w:rsidR="00D0045E" w:rsidRPr="00AF432E" w:rsidRDefault="00D0045E" w:rsidP="007F0D83">
      <w:r w:rsidRPr="00AF432E">
        <w:t>arbeidsmøter, særleg i anledning Storturneringa og NM-lagførebuing for 2013</w:t>
      </w:r>
    </w:p>
    <w:p w:rsidR="00D0045E" w:rsidRPr="00AF432E" w:rsidRDefault="00D0045E" w:rsidP="007F0D83"/>
    <w:p w:rsidR="00D0045E" w:rsidRPr="00AF432E" w:rsidRDefault="00D0045E" w:rsidP="007F0D83">
      <w:pPr>
        <w:rPr>
          <w:b/>
        </w:rPr>
      </w:pPr>
      <w:r w:rsidRPr="00AF432E">
        <w:rPr>
          <w:b/>
        </w:rPr>
        <w:t>Medlemmer</w:t>
      </w:r>
    </w:p>
    <w:p w:rsidR="00D0045E" w:rsidRPr="00AF432E" w:rsidRDefault="00D0045E" w:rsidP="007F0D83"/>
    <w:p w:rsidR="00D0045E" w:rsidRPr="00AF432E" w:rsidRDefault="00D0045E" w:rsidP="007F0D83">
      <w:r w:rsidRPr="00AF432E">
        <w:t>Målt pr. 1.1.2013, så har klubben hatt ein svak nedgang i tal medlemmer fra 78 til</w:t>
      </w:r>
    </w:p>
    <w:p w:rsidR="00D0045E" w:rsidRPr="00AF432E" w:rsidRDefault="00D0045E" w:rsidP="007F0D83">
      <w:r w:rsidRPr="00AF432E">
        <w:t>62. 2 av desse er juniorar. Dette er urovekkande. Klubben har diverre ikkje lukkast å få juniorane som har delteke på kurs, til å delta aktivt i klubben. Det samlast imidlertid ein del juniorar på tysdagskveldane og vi håper at vi etterkvart ser resultater av dette i medlemstalet og deltakinga på klubbkveldane.</w:t>
      </w:r>
    </w:p>
    <w:p w:rsidR="00D0045E" w:rsidRPr="00AF432E" w:rsidRDefault="00D0045E" w:rsidP="007F0D83"/>
    <w:p w:rsidR="00D0045E" w:rsidRPr="00AF432E" w:rsidRDefault="00D0045E" w:rsidP="007F0D83">
      <w:pPr>
        <w:rPr>
          <w:b/>
        </w:rPr>
      </w:pPr>
      <w:r w:rsidRPr="00AF432E">
        <w:rPr>
          <w:b/>
        </w:rPr>
        <w:t>Rekrutteringstiltak</w:t>
      </w:r>
    </w:p>
    <w:p w:rsidR="00D0045E" w:rsidRPr="00AF432E" w:rsidRDefault="00D0045E" w:rsidP="007F0D83"/>
    <w:p w:rsidR="00D0045E" w:rsidRPr="00AF432E" w:rsidRDefault="00D0045E" w:rsidP="007F0D83">
      <w:r w:rsidRPr="00AF432E">
        <w:t>Klubben sendte ein person på forbundets instruktørkurs i Fredrikstad i august. Det har av ulike årsaker likevel ikkje blitt halde kurs i 2013. Det har imidlertid vore ein del speling med juniorane på tysdagskveldane, med innsmett av kursing. Dette held fram i 2014.</w:t>
      </w:r>
    </w:p>
    <w:p w:rsidR="00D0045E" w:rsidRPr="00AF432E" w:rsidRDefault="00D0045E" w:rsidP="007F0D83"/>
    <w:p w:rsidR="00D0045E" w:rsidRPr="00AF432E" w:rsidRDefault="00D0045E" w:rsidP="007F0D83">
      <w:pPr>
        <w:rPr>
          <w:b/>
        </w:rPr>
      </w:pPr>
      <w:r w:rsidRPr="00AF432E">
        <w:rPr>
          <w:b/>
        </w:rPr>
        <w:t>Resultat 2013</w:t>
      </w:r>
    </w:p>
    <w:p w:rsidR="00D0045E" w:rsidRPr="00AF432E" w:rsidRDefault="00D0045E" w:rsidP="007F0D83"/>
    <w:p w:rsidR="00D0045E" w:rsidRPr="00AF432E" w:rsidRDefault="00D0045E" w:rsidP="007F0D83">
      <w:pPr>
        <w:rPr>
          <w:u w:val="single"/>
        </w:rPr>
      </w:pPr>
      <w:r w:rsidRPr="00AF432E">
        <w:rPr>
          <w:u w:val="single"/>
        </w:rPr>
        <w:t>Eigne arrangement</w:t>
      </w:r>
    </w:p>
    <w:p w:rsidR="00D0045E" w:rsidRPr="00AF432E" w:rsidRDefault="00D0045E" w:rsidP="007F0D83"/>
    <w:p w:rsidR="00D0045E" w:rsidRPr="00AF432E" w:rsidRDefault="00D0045E" w:rsidP="007F0D83"/>
    <w:p w:rsidR="00D0045E" w:rsidRPr="00AF432E" w:rsidRDefault="00D0045E" w:rsidP="007F0D83">
      <w:pPr>
        <w:rPr>
          <w:i/>
        </w:rPr>
      </w:pPr>
      <w:r w:rsidRPr="00AF432E">
        <w:rPr>
          <w:i/>
        </w:rPr>
        <w:t>Ålesund Storturnering</w:t>
      </w:r>
    </w:p>
    <w:p w:rsidR="00D0045E" w:rsidRPr="00AF432E" w:rsidRDefault="00D0045E" w:rsidP="007F0D83"/>
    <w:p w:rsidR="00D0045E" w:rsidRPr="00AF432E" w:rsidRDefault="00D0045E" w:rsidP="007F0D83">
      <w:r w:rsidRPr="00AF432E">
        <w:t>FX Securities cup skifta i 2013 namn til Ålesund Storturnering. Div</w:t>
      </w:r>
      <w:r>
        <w:t xml:space="preserve">erre opplevde vi ein </w:t>
      </w:r>
      <w:r w:rsidRPr="00AF432E">
        <w:t xml:space="preserve"> nedgang i frå 48 par i 2012 til </w:t>
      </w:r>
      <w:r>
        <w:t xml:space="preserve">32 par </w:t>
      </w:r>
      <w:r w:rsidRPr="00AF432E">
        <w:t xml:space="preserve">2013. Dette skuldast nok ein del uheldige omstendigheter knytta til parallelle arrangemnet. Best frå BK Grand vart </w:t>
      </w:r>
      <w:smartTag w:uri="urn:schemas-microsoft-com:office:smarttags" w:element="PersonName">
        <w:smartTagPr>
          <w:attr w:name="ProductID" w:val="Espen Kvam"/>
        </w:smartTagPr>
        <w:r w:rsidRPr="00AF432E">
          <w:t>Espen Kvam</w:t>
        </w:r>
      </w:smartTag>
      <w:r w:rsidRPr="00AF432E">
        <w:t xml:space="preserve"> som spelte med </w:t>
      </w:r>
      <w:r>
        <w:t>J</w:t>
      </w:r>
      <w:r w:rsidRPr="00AF432E">
        <w:t>ørgen Molberg, Heimdal BK. Dei kom på 4. plass. Vinnarar vart ikkje umerriterte Ulf Tundal og Glenn Grøtheim som representerte Heimdal BK.</w:t>
      </w:r>
    </w:p>
    <w:p w:rsidR="00D0045E" w:rsidRPr="00AF432E" w:rsidRDefault="00D0045E" w:rsidP="007F0D83"/>
    <w:p w:rsidR="00D0045E" w:rsidRPr="00AF432E" w:rsidRDefault="00D0045E" w:rsidP="007F0D83">
      <w:pPr>
        <w:rPr>
          <w:i/>
        </w:rPr>
      </w:pPr>
      <w:r w:rsidRPr="00AF432E">
        <w:t xml:space="preserve"> </w:t>
      </w:r>
      <w:r w:rsidRPr="00AF432E">
        <w:rPr>
          <w:i/>
        </w:rPr>
        <w:t>1. maiturneringa</w:t>
      </w:r>
    </w:p>
    <w:p w:rsidR="00D0045E" w:rsidRPr="00AF432E" w:rsidRDefault="00D0045E" w:rsidP="007F0D83"/>
    <w:p w:rsidR="00D0045E" w:rsidRPr="00AF432E" w:rsidRDefault="00D0045E" w:rsidP="007F0D83">
      <w:r w:rsidRPr="00AF432E">
        <w:t xml:space="preserve">Denne åra har dei siste åra opplevd ei gledeleg auke i deltakartalet dei siste 4 åra. I 2013 deltok 22 par i forhold til fjorårets 18 par. Vinnarar vart </w:t>
      </w:r>
      <w:smartTag w:uri="urn:schemas-microsoft-com:office:smarttags" w:element="PersonName">
        <w:smartTagPr>
          <w:attr w:name="ProductID" w:val="Terje Lie"/>
        </w:smartTagPr>
        <w:r w:rsidRPr="00AF432E">
          <w:t>Terje Lie</w:t>
        </w:r>
      </w:smartTag>
      <w:r w:rsidRPr="00AF432E">
        <w:t xml:space="preserve"> og Haldor </w:t>
      </w:r>
      <w:smartTag w:uri="urn:schemas-microsoft-com:office:smarttags" w:element="PersonName">
        <w:smartTagPr>
          <w:attr w:name="ProductID" w:val="Sunde BK"/>
        </w:smartTagPr>
        <w:r w:rsidRPr="00AF432E">
          <w:t>Sunde BK</w:t>
        </w:r>
      </w:smartTag>
      <w:r w:rsidRPr="00AF432E">
        <w:t xml:space="preserve"> Grand/Stryn BK. På andre plass </w:t>
      </w:r>
      <w:smartTag w:uri="urn:schemas-microsoft-com:office:smarttags" w:element="PersonName">
        <w:smartTagPr>
          <w:attr w:name="ProductID" w:val="Petter Haram"/>
        </w:smartTagPr>
        <w:r w:rsidRPr="00AF432E">
          <w:t>Petter Haram</w:t>
        </w:r>
      </w:smartTag>
      <w:r w:rsidRPr="00AF432E">
        <w:t xml:space="preserve"> og Torstein Hesseberg, BK Grand.</w:t>
      </w:r>
    </w:p>
    <w:p w:rsidR="00D0045E" w:rsidRPr="00AF432E" w:rsidRDefault="00D0045E" w:rsidP="007F0D83"/>
    <w:p w:rsidR="00D0045E" w:rsidRPr="00AF432E" w:rsidRDefault="00D0045E" w:rsidP="007F0D83"/>
    <w:p w:rsidR="00D0045E" w:rsidRPr="00AF432E" w:rsidRDefault="00D0045E" w:rsidP="007F0D83">
      <w:pPr>
        <w:rPr>
          <w:i/>
        </w:rPr>
      </w:pPr>
      <w:r w:rsidRPr="00AF432E">
        <w:rPr>
          <w:i/>
        </w:rPr>
        <w:t>Andre klubbarrangement</w:t>
      </w:r>
    </w:p>
    <w:p w:rsidR="00D0045E" w:rsidRPr="00AF432E" w:rsidRDefault="00D0045E" w:rsidP="007F0D83"/>
    <w:p w:rsidR="00D0045E" w:rsidRPr="00AF432E" w:rsidRDefault="00D0045E" w:rsidP="007F0D83">
      <w:r w:rsidRPr="00AF432E">
        <w:t>Hallgeir Hartvigsen og Lars Ove Remvik vann Ålesundsmesterskapet</w:t>
      </w:r>
    </w:p>
    <w:p w:rsidR="00D0045E" w:rsidRPr="00AF432E" w:rsidRDefault="00D0045E" w:rsidP="007F0D83"/>
    <w:p w:rsidR="00D0045E" w:rsidRPr="00AF432E" w:rsidRDefault="00D0045E" w:rsidP="007F0D83">
      <w:smartTag w:uri="urn:schemas-microsoft-com:office:smarttags" w:element="PersonName">
        <w:smartTagPr>
          <w:attr w:name="ProductID" w:val="Petter Haram"/>
        </w:smartTagPr>
        <w:r w:rsidRPr="00AF432E">
          <w:t>Petter Haram</w:t>
        </w:r>
      </w:smartTag>
      <w:r w:rsidRPr="00AF432E">
        <w:t xml:space="preserve"> vann vårsesjonen foran Gunnar Fylling og Harald Trengereid.</w:t>
      </w:r>
    </w:p>
    <w:p w:rsidR="00D0045E" w:rsidRPr="00AF432E" w:rsidRDefault="00D0045E" w:rsidP="007F0D83"/>
    <w:p w:rsidR="00D0045E" w:rsidRPr="00AF432E" w:rsidRDefault="00D0045E" w:rsidP="007F0D83">
      <w:r w:rsidRPr="00AF432E">
        <w:t>Jon Terje Storsten vann haustsesjonen med delt andreplass til Tommy Skodje og Petter Haram.</w:t>
      </w:r>
    </w:p>
    <w:p w:rsidR="00D0045E" w:rsidRPr="00AF432E" w:rsidRDefault="00D0045E" w:rsidP="007F0D83"/>
    <w:p w:rsidR="00D0045E" w:rsidRPr="00AF432E" w:rsidRDefault="00D0045E" w:rsidP="007F0D83">
      <w:r w:rsidRPr="00AF432E">
        <w:t xml:space="preserve"> Hallgeir Hartvigsen vann sommarbridgen Totalt 58 spelarar deltok på sommarbridgen (samme antal som året før).</w:t>
      </w:r>
    </w:p>
    <w:p w:rsidR="00D0045E" w:rsidRPr="00AF432E" w:rsidRDefault="00D0045E" w:rsidP="007F0D83"/>
    <w:p w:rsidR="00D0045E" w:rsidRPr="00AF432E" w:rsidRDefault="00D0045E" w:rsidP="007F0D83">
      <w:pPr>
        <w:rPr>
          <w:u w:val="single"/>
        </w:rPr>
      </w:pPr>
      <w:r w:rsidRPr="00AF432E">
        <w:rPr>
          <w:u w:val="single"/>
        </w:rPr>
        <w:t>NM</w:t>
      </w:r>
    </w:p>
    <w:p w:rsidR="00D0045E" w:rsidRPr="00AF432E" w:rsidRDefault="00D0045E" w:rsidP="007F0D83"/>
    <w:p w:rsidR="00D0045E" w:rsidRPr="00AF432E" w:rsidRDefault="00D0045E" w:rsidP="007F0D83">
      <w:pPr>
        <w:rPr>
          <w:i/>
        </w:rPr>
      </w:pPr>
      <w:r w:rsidRPr="00AF432E">
        <w:rPr>
          <w:i/>
        </w:rPr>
        <w:t>NM-par (86 par)</w:t>
      </w:r>
    </w:p>
    <w:p w:rsidR="00D0045E" w:rsidRPr="00AF432E" w:rsidRDefault="00D0045E" w:rsidP="007F0D83"/>
    <w:p w:rsidR="00D0045E" w:rsidRPr="00AF432E" w:rsidRDefault="00D0045E" w:rsidP="007F0D83">
      <w:r w:rsidRPr="00AF432E">
        <w:t xml:space="preserve">BK Grand spelarane </w:t>
      </w:r>
      <w:smartTag w:uri="urn:schemas-microsoft-com:office:smarttags" w:element="PersonName">
        <w:smartTagPr>
          <w:attr w:name="ProductID" w:val="Terje Lie"/>
        </w:smartTagPr>
        <w:r w:rsidRPr="00AF432E">
          <w:t>Terje Lie</w:t>
        </w:r>
      </w:smartTag>
      <w:r w:rsidRPr="00AF432E">
        <w:t xml:space="preserve"> og Nils Kåre Kvangraven vart norgesmestrar for par. </w:t>
      </w:r>
    </w:p>
    <w:p w:rsidR="00D0045E" w:rsidRPr="00AF432E" w:rsidRDefault="00D0045E" w:rsidP="007F0D83">
      <w:smartTag w:uri="urn:schemas-microsoft-com:office:smarttags" w:element="PersonName">
        <w:smartTagPr>
          <w:attr w:name="ProductID" w:val="Petter Haram"/>
        </w:smartTagPr>
        <w:r w:rsidRPr="00AF432E">
          <w:t>Petter Haram</w:t>
        </w:r>
      </w:smartTag>
      <w:r w:rsidRPr="00AF432E">
        <w:t xml:space="preserve"> og Torstein Hesseberg kom på 34. plass </w:t>
      </w:r>
    </w:p>
    <w:p w:rsidR="00D0045E" w:rsidRPr="00AF432E" w:rsidRDefault="00D0045E" w:rsidP="007F0D83">
      <w:r w:rsidRPr="00AF432E">
        <w:t>Svein Jarle Bjerkevoll og Jon Terje Storsten kom på 53. plass.</w:t>
      </w:r>
    </w:p>
    <w:p w:rsidR="00D0045E" w:rsidRPr="00AF432E" w:rsidRDefault="00D0045E" w:rsidP="007F0D83"/>
    <w:p w:rsidR="00D0045E" w:rsidRPr="00AF432E" w:rsidRDefault="00D0045E" w:rsidP="007F0D83"/>
    <w:p w:rsidR="00D0045E" w:rsidRPr="00AF432E" w:rsidRDefault="00D0045E" w:rsidP="007F0D83">
      <w:pPr>
        <w:rPr>
          <w:i/>
        </w:rPr>
      </w:pPr>
      <w:r w:rsidRPr="00AF432E">
        <w:rPr>
          <w:i/>
        </w:rPr>
        <w:t>NM-lag</w:t>
      </w:r>
    </w:p>
    <w:p w:rsidR="00D0045E" w:rsidRPr="00AF432E" w:rsidRDefault="00D0045E" w:rsidP="007F0D83"/>
    <w:p w:rsidR="00D0045E" w:rsidRPr="00AF432E" w:rsidRDefault="00D0045E" w:rsidP="007F0D83">
      <w:r w:rsidRPr="00AF432E">
        <w:t>BK Grand kom til 5. runde med BK Grand 2 (H.Hartvigsen, L.O Remvik, J.T Storsten og</w:t>
      </w:r>
    </w:p>
    <w:p w:rsidR="00D0045E" w:rsidRPr="00AF432E" w:rsidRDefault="00D0045E" w:rsidP="007F0D83">
      <w:r w:rsidRPr="00AF432E">
        <w:t>S.J Bjerkevoll. Der tapte dei knepent med dei mot OBK Kløverknekt med sifra 78-30.</w:t>
      </w:r>
    </w:p>
    <w:p w:rsidR="00D0045E" w:rsidRPr="00AF432E" w:rsidRDefault="00D0045E" w:rsidP="007F0D83">
      <w:pPr>
        <w:rPr>
          <w:i/>
        </w:rPr>
      </w:pPr>
    </w:p>
    <w:p w:rsidR="00D0045E" w:rsidRPr="00AF432E" w:rsidRDefault="00D0045E" w:rsidP="007F0D83">
      <w:pPr>
        <w:rPr>
          <w:i/>
        </w:rPr>
      </w:pPr>
      <w:r w:rsidRPr="00AF432E">
        <w:rPr>
          <w:i/>
        </w:rPr>
        <w:t>NM-finalen</w:t>
      </w:r>
    </w:p>
    <w:p w:rsidR="00D0045E" w:rsidRPr="00AF432E" w:rsidRDefault="00D0045E" w:rsidP="007F0D83"/>
    <w:p w:rsidR="00D0045E" w:rsidRPr="00AF432E" w:rsidRDefault="00D0045E" w:rsidP="007F0D83">
      <w:r w:rsidRPr="00AF432E">
        <w:t>BK hadde som arrangør av NM-finalen rett til å stille med eitt lag. Laget som representerte BK Grand besto av Hallgeir Hartvigsen/Lars Ove Remvik, Jon Terje Storsten/</w:t>
      </w:r>
      <w:smartTag w:uri="urn:schemas-microsoft-com:office:smarttags" w:element="PersonName">
        <w:smartTagPr>
          <w:attr w:name="ProductID" w:val="Arnt Ola Fidjest￸l"/>
        </w:smartTagPr>
        <w:r w:rsidRPr="00AF432E">
          <w:t>Arnt Ola Fidjestøl</w:t>
        </w:r>
      </w:smartTag>
      <w:r w:rsidRPr="00AF432E">
        <w:t xml:space="preserve"> og </w:t>
      </w:r>
      <w:smartTag w:uri="urn:schemas-microsoft-com:office:smarttags" w:element="PersonName">
        <w:smartTagPr>
          <w:attr w:name="ProductID" w:val="Petter Haram"/>
        </w:smartTagPr>
        <w:r w:rsidRPr="00AF432E">
          <w:t>Petter Haram</w:t>
        </w:r>
      </w:smartTag>
      <w:r w:rsidRPr="00AF432E">
        <w:t>/Torstein Hesseberg. Laget gjorde seg på ingen måte bort. Dei gav dei fleste laga god kamp og endte til slutt som nr. 6 av 8. TopBridge frå Oslo vart Norgesmeistrar.</w:t>
      </w:r>
    </w:p>
    <w:p w:rsidR="00D0045E" w:rsidRPr="00AF432E" w:rsidRDefault="00D0045E" w:rsidP="007F0D83"/>
    <w:p w:rsidR="00D0045E" w:rsidRPr="00AF432E" w:rsidRDefault="00D0045E" w:rsidP="007F0D83">
      <w:pPr>
        <w:rPr>
          <w:u w:val="single"/>
        </w:rPr>
      </w:pPr>
      <w:r w:rsidRPr="00AF432E">
        <w:rPr>
          <w:u w:val="single"/>
        </w:rPr>
        <w:t>Seriemesterskapet</w:t>
      </w:r>
    </w:p>
    <w:p w:rsidR="00D0045E" w:rsidRPr="00AF432E" w:rsidRDefault="00D0045E" w:rsidP="007F0D83"/>
    <w:p w:rsidR="00D0045E" w:rsidRPr="00AF432E" w:rsidRDefault="00D0045E" w:rsidP="007F0D83">
      <w:pPr>
        <w:rPr>
          <w:i/>
        </w:rPr>
      </w:pPr>
      <w:r w:rsidRPr="00AF432E">
        <w:rPr>
          <w:i/>
        </w:rPr>
        <w:t>1. divisjon</w:t>
      </w:r>
    </w:p>
    <w:p w:rsidR="00D0045E" w:rsidRPr="00AF432E" w:rsidRDefault="00D0045E" w:rsidP="007F0D83"/>
    <w:p w:rsidR="00D0045E" w:rsidRPr="00AF432E" w:rsidRDefault="00D0045E" w:rsidP="007F0D83">
      <w:r w:rsidRPr="00AF432E">
        <w:t xml:space="preserve">Lag Lie, med Grandspelarane </w:t>
      </w:r>
      <w:smartTag w:uri="urn:schemas-microsoft-com:office:smarttags" w:element="PersonName">
        <w:smartTagPr>
          <w:attr w:name="ProductID" w:val="Terje Lie"/>
        </w:smartTagPr>
        <w:r w:rsidRPr="00AF432E">
          <w:t>Terje Lie</w:t>
        </w:r>
      </w:smartTag>
      <w:r w:rsidRPr="00AF432E">
        <w:t xml:space="preserve"> og Nils Kåre Kvangraven kom på 4. plass.</w:t>
      </w:r>
    </w:p>
    <w:p w:rsidR="00D0045E" w:rsidRPr="00AF432E" w:rsidRDefault="00D0045E" w:rsidP="007F0D83"/>
    <w:p w:rsidR="00D0045E" w:rsidRPr="00AF432E" w:rsidRDefault="00D0045E" w:rsidP="007F0D83">
      <w:pPr>
        <w:rPr>
          <w:i/>
        </w:rPr>
      </w:pPr>
      <w:r w:rsidRPr="00AF432E">
        <w:rPr>
          <w:i/>
        </w:rPr>
        <w:t>2. divisjon</w:t>
      </w:r>
    </w:p>
    <w:p w:rsidR="00D0045E" w:rsidRPr="00AF432E" w:rsidRDefault="00D0045E" w:rsidP="007F0D83"/>
    <w:p w:rsidR="00D0045E" w:rsidRPr="00AF432E" w:rsidRDefault="00D0045E" w:rsidP="007F0D83">
      <w:r w:rsidRPr="00AF432E">
        <w:t xml:space="preserve">Lag Hartvigsen, med Grandspelarane Hallgeir Hartvigsen, Lars Ove Remvik, Jon Terje Storsten og Svein Jarle Bjerkevoll og </w:t>
      </w:r>
      <w:smartTag w:uri="urn:schemas-microsoft-com:office:smarttags" w:element="PersonName">
        <w:smartTagPr>
          <w:attr w:name="ProductID" w:val="Espen Kvam"/>
        </w:smartTagPr>
        <w:r w:rsidRPr="00AF432E">
          <w:t>Espen Kvam</w:t>
        </w:r>
      </w:smartTag>
      <w:r w:rsidRPr="00AF432E">
        <w:t xml:space="preserve"> kom på 2. plass i gruppe </w:t>
      </w:r>
      <w:smartTag w:uri="urn:schemas-microsoft-com:office:smarttags" w:element="metricconverter">
        <w:smartTagPr>
          <w:attr w:name="ProductID" w:val="2C"/>
        </w:smartTagPr>
        <w:r w:rsidRPr="00AF432E">
          <w:t>2C</w:t>
        </w:r>
      </w:smartTag>
    </w:p>
    <w:p w:rsidR="00D0045E" w:rsidRPr="00AF432E" w:rsidRDefault="00D0045E" w:rsidP="007F0D83"/>
    <w:p w:rsidR="00D0045E" w:rsidRPr="00AF432E" w:rsidRDefault="00D0045E" w:rsidP="007F0D83">
      <w:r w:rsidRPr="00AF432E">
        <w:t xml:space="preserve">Lag Fidjestøl, med Grandspelarane </w:t>
      </w:r>
      <w:smartTag w:uri="urn:schemas-microsoft-com:office:smarttags" w:element="PersonName">
        <w:smartTagPr>
          <w:attr w:name="ProductID" w:val="Arnt Ola Fidjest￸l"/>
        </w:smartTagPr>
        <w:r w:rsidRPr="00AF432E">
          <w:t>Arnt Ola Fidjestøl</w:t>
        </w:r>
      </w:smartTag>
      <w:r w:rsidRPr="00AF432E">
        <w:t xml:space="preserve">, Tor Bølum, Tove Haugen og </w:t>
      </w:r>
      <w:smartTag w:uri="urn:schemas-microsoft-com:office:smarttags" w:element="PersonName">
        <w:smartTagPr>
          <w:attr w:name="ProductID" w:val="Geir Engebretsen"/>
        </w:smartTagPr>
        <w:r w:rsidRPr="00AF432E">
          <w:t>Geir Engebretsen</w:t>
        </w:r>
      </w:smartTag>
      <w:r w:rsidRPr="00AF432E">
        <w:t xml:space="preserve"> kom på 11. plass i gruppe 2A. Dette var ikkje godt nok til å behalde plassen. Dei rykte dermed ned i 3. divisjon.</w:t>
      </w:r>
    </w:p>
    <w:p w:rsidR="00D0045E" w:rsidRPr="00AF432E" w:rsidRDefault="00D0045E" w:rsidP="007F0D83"/>
    <w:p w:rsidR="00D0045E" w:rsidRPr="00AF432E" w:rsidRDefault="00D0045E" w:rsidP="007F0D83">
      <w:pPr>
        <w:rPr>
          <w:i/>
        </w:rPr>
      </w:pPr>
      <w:r w:rsidRPr="00AF432E">
        <w:rPr>
          <w:i/>
        </w:rPr>
        <w:t>3.divisjon</w:t>
      </w:r>
    </w:p>
    <w:p w:rsidR="00D0045E" w:rsidRPr="00AF432E" w:rsidRDefault="00D0045E" w:rsidP="007F0D83"/>
    <w:p w:rsidR="00D0045E" w:rsidRPr="00AF432E" w:rsidRDefault="00D0045E" w:rsidP="007F0D83">
      <w:r w:rsidRPr="00AF432E">
        <w:t xml:space="preserve">Lag Haram, med </w:t>
      </w:r>
      <w:smartTag w:uri="urn:schemas-microsoft-com:office:smarttags" w:element="PersonName">
        <w:smartTagPr>
          <w:attr w:name="ProductID" w:val="Petter Haram"/>
        </w:smartTagPr>
        <w:r w:rsidRPr="00AF432E">
          <w:t>Petter Haram</w:t>
        </w:r>
      </w:smartTag>
      <w:r w:rsidRPr="00AF432E">
        <w:t>, Torstein Hesseberg, Tommy Skodje, Kay Robert Brastad og</w:t>
      </w:r>
    </w:p>
    <w:p w:rsidR="00D0045E" w:rsidRPr="00AF432E" w:rsidRDefault="00D0045E" w:rsidP="007F0D83">
      <w:r w:rsidRPr="00AF432E">
        <w:t>Odd Egil Skodje kom på 3. plass i 3. divisjon avd. G.</w:t>
      </w:r>
    </w:p>
    <w:p w:rsidR="00D0045E" w:rsidRPr="00AF432E" w:rsidRDefault="00D0045E" w:rsidP="007F0D83"/>
    <w:p w:rsidR="00D0045E" w:rsidRPr="00AF432E" w:rsidRDefault="00D0045E" w:rsidP="007F0D83">
      <w:pPr>
        <w:rPr>
          <w:i/>
        </w:rPr>
      </w:pPr>
      <w:r w:rsidRPr="00AF432E">
        <w:rPr>
          <w:i/>
        </w:rPr>
        <w:t>4. divisjon</w:t>
      </w:r>
    </w:p>
    <w:p w:rsidR="00D0045E" w:rsidRPr="00AF432E" w:rsidRDefault="00D0045E" w:rsidP="007F0D83"/>
    <w:p w:rsidR="00D0045E" w:rsidRPr="00AF432E" w:rsidRDefault="00D0045E" w:rsidP="007F0D83">
      <w:r w:rsidRPr="00AF432E">
        <w:t xml:space="preserve">BK Grand stilte med eitt lag i 4. divisjon. Desse besto av dei tre juniorspelarane, </w:t>
      </w:r>
      <w:smartTag w:uri="urn:schemas-microsoft-com:office:smarttags" w:element="PersonName">
        <w:smartTagPr>
          <w:attr w:name="ProductID" w:val="Ole Petter Vimo"/>
        </w:smartTagPr>
        <w:r w:rsidRPr="00AF432E">
          <w:t>Ole Petter Vimo</w:t>
        </w:r>
      </w:smartTag>
      <w:r w:rsidRPr="00AF432E">
        <w:t xml:space="preserve">, Henrik Absalonsen og Karl Erik Ellingseter. I tillegg spelte </w:t>
      </w:r>
      <w:smartTag w:uri="urn:schemas-microsoft-com:office:smarttags" w:element="PersonName">
        <w:smartTagPr>
          <w:attr w:name="ProductID" w:val="Hans Petter Vaags￦ter"/>
        </w:smartTagPr>
        <w:r w:rsidRPr="00AF432E">
          <w:t>Hans Petter Vaagsæter</w:t>
        </w:r>
      </w:smartTag>
      <w:r w:rsidRPr="00AF432E">
        <w:t>, Halvard Ekrem, Terje Hildremyr, Christen Midtlid, Olav Vaagen og Alf Inge Tafjord. Dei endte på 8. plass.</w:t>
      </w:r>
    </w:p>
    <w:p w:rsidR="00D0045E" w:rsidRPr="00AF432E" w:rsidRDefault="00D0045E" w:rsidP="007F0D83"/>
    <w:p w:rsidR="00D0045E" w:rsidRPr="00AF432E" w:rsidRDefault="00D0045E" w:rsidP="007F0D83">
      <w:pPr>
        <w:rPr>
          <w:u w:val="single"/>
        </w:rPr>
      </w:pPr>
      <w:r w:rsidRPr="00AF432E">
        <w:rPr>
          <w:u w:val="single"/>
        </w:rPr>
        <w:t>KM</w:t>
      </w:r>
    </w:p>
    <w:p w:rsidR="00D0045E" w:rsidRPr="00AF432E" w:rsidRDefault="00D0045E" w:rsidP="007F0D83"/>
    <w:p w:rsidR="00D0045E" w:rsidRPr="00AF432E" w:rsidRDefault="00D0045E" w:rsidP="007F0D83">
      <w:pPr>
        <w:rPr>
          <w:i/>
        </w:rPr>
      </w:pPr>
      <w:r w:rsidRPr="00AF432E">
        <w:rPr>
          <w:i/>
        </w:rPr>
        <w:t>KM-par</w:t>
      </w:r>
    </w:p>
    <w:p w:rsidR="00D0045E" w:rsidRPr="00AF432E" w:rsidRDefault="00D0045E" w:rsidP="007F0D83"/>
    <w:p w:rsidR="00D0045E" w:rsidRPr="00AF432E" w:rsidRDefault="00D0045E" w:rsidP="007F0D83">
      <w:smartTag w:uri="urn:schemas-microsoft-com:office:smarttags" w:element="PersonName">
        <w:smartTagPr>
          <w:attr w:name="ProductID" w:val="Petter Haram"/>
        </w:smartTagPr>
        <w:r w:rsidRPr="00AF432E">
          <w:t>Petter Haram</w:t>
        </w:r>
      </w:smartTag>
      <w:r w:rsidRPr="00AF432E">
        <w:t xml:space="preserve"> og Torstein Hesseberg kom på 3. plass og Jon Terje Storsten og Svein Jarle Bjerkevoll vart nr. 4. Begge desse to para var med å representerte kretsen i NM-par 2013 då eitt av para foran trakk seg. 20 par deltok.</w:t>
      </w:r>
    </w:p>
    <w:p w:rsidR="00D0045E" w:rsidRPr="00AF432E" w:rsidRDefault="00D0045E" w:rsidP="007F0D83"/>
    <w:p w:rsidR="00D0045E" w:rsidRPr="00AF432E" w:rsidRDefault="00D0045E" w:rsidP="007F0D83"/>
    <w:p w:rsidR="00D0045E" w:rsidRPr="00AF432E" w:rsidRDefault="00D0045E" w:rsidP="007F0D83">
      <w:pPr>
        <w:rPr>
          <w:i/>
        </w:rPr>
      </w:pPr>
    </w:p>
    <w:p w:rsidR="00D0045E" w:rsidRPr="00AF432E" w:rsidRDefault="00D0045E" w:rsidP="007F0D83">
      <w:pPr>
        <w:rPr>
          <w:i/>
        </w:rPr>
      </w:pPr>
      <w:r w:rsidRPr="00AF432E">
        <w:rPr>
          <w:i/>
        </w:rPr>
        <w:t>KM-singel</w:t>
      </w:r>
    </w:p>
    <w:p w:rsidR="00D0045E" w:rsidRPr="00AF432E" w:rsidRDefault="00D0045E" w:rsidP="007F0D83"/>
    <w:p w:rsidR="00D0045E" w:rsidRDefault="00D0045E" w:rsidP="007F0D83">
      <w:r w:rsidRPr="00AF432E">
        <w:t>Tommy Skodje, BK Grand vann. 24 spelarar på startstreken.</w:t>
      </w:r>
    </w:p>
    <w:p w:rsidR="00D0045E" w:rsidRDefault="00D0045E" w:rsidP="007F0D83"/>
    <w:p w:rsidR="00D0045E" w:rsidRPr="006D1AAA" w:rsidRDefault="00D0045E" w:rsidP="007F0D83">
      <w:pPr>
        <w:rPr>
          <w:i/>
        </w:rPr>
      </w:pPr>
      <w:r w:rsidRPr="006D1AAA">
        <w:rPr>
          <w:i/>
        </w:rPr>
        <w:t>KM-mix</w:t>
      </w:r>
    </w:p>
    <w:p w:rsidR="00D0045E" w:rsidRDefault="00D0045E" w:rsidP="007F0D83"/>
    <w:p w:rsidR="00D0045E" w:rsidRDefault="00D0045E" w:rsidP="007F0D83">
      <w:r>
        <w:t>Edel Skodje og Tommy Skodje, BK Grand vann.</w:t>
      </w:r>
    </w:p>
    <w:p w:rsidR="00D0045E" w:rsidRDefault="00D0045E" w:rsidP="007F0D83">
      <w:r>
        <w:t>Anne Berit Indrestrand og Jon Terje Storsten kom på andreplass.</w:t>
      </w:r>
    </w:p>
    <w:p w:rsidR="00D0045E" w:rsidRDefault="00D0045E" w:rsidP="007F0D83"/>
    <w:p w:rsidR="00D0045E" w:rsidRPr="00AF432E" w:rsidRDefault="00D0045E" w:rsidP="007F0D83">
      <w:r>
        <w:t>12 spelarar på startstreken.</w:t>
      </w:r>
    </w:p>
    <w:p w:rsidR="00D0045E" w:rsidRPr="00AF432E" w:rsidRDefault="00D0045E" w:rsidP="007F0D83"/>
    <w:p w:rsidR="00D0045E" w:rsidRPr="00AF432E" w:rsidRDefault="00D0045E" w:rsidP="007F0D83"/>
    <w:p w:rsidR="00D0045E" w:rsidRPr="00AF432E" w:rsidRDefault="00D0045E" w:rsidP="007F0D83">
      <w:pPr>
        <w:rPr>
          <w:i/>
        </w:rPr>
      </w:pPr>
      <w:r w:rsidRPr="00AF432E">
        <w:rPr>
          <w:i/>
        </w:rPr>
        <w:t>KM-lag</w:t>
      </w:r>
    </w:p>
    <w:p w:rsidR="00D0045E" w:rsidRPr="00AF432E" w:rsidRDefault="00D0045E" w:rsidP="007F0D83"/>
    <w:p w:rsidR="00D0045E" w:rsidRPr="00AF432E" w:rsidRDefault="00D0045E" w:rsidP="007F0D83">
      <w:r w:rsidRPr="00AF432E">
        <w:t xml:space="preserve">Lag Hartvigsen Hallgeir Hartvigsen, Lars Ove Remvik, Jon Terje Storsten og </w:t>
      </w:r>
      <w:smartTag w:uri="urn:schemas-microsoft-com:office:smarttags" w:element="PersonName">
        <w:smartTagPr>
          <w:attr w:name="ProductID" w:val="Arnt Ola Fidjest￸l"/>
        </w:smartTagPr>
        <w:r w:rsidRPr="00AF432E">
          <w:t>Arnt Ola Fidjestøl</w:t>
        </w:r>
      </w:smartTag>
      <w:r w:rsidRPr="00AF432E">
        <w:t xml:space="preserve"> vann. På tredje plass kom eit blandalag med Grandspelarane </w:t>
      </w:r>
      <w:smartTag w:uri="urn:schemas-microsoft-com:office:smarttags" w:element="PersonName">
        <w:smartTagPr>
          <w:attr w:name="ProductID" w:val="Terje Lie"/>
        </w:smartTagPr>
        <w:r w:rsidRPr="00AF432E">
          <w:t>Terje Lie</w:t>
        </w:r>
      </w:smartTag>
      <w:r w:rsidRPr="00AF432E">
        <w:t xml:space="preserve"> og Eirik Chr. Natvik. 9 lag deltok.</w:t>
      </w:r>
    </w:p>
    <w:p w:rsidR="00D0045E" w:rsidRPr="00AF432E" w:rsidRDefault="00D0045E" w:rsidP="007F0D83"/>
    <w:p w:rsidR="00D0045E" w:rsidRPr="00AF432E" w:rsidRDefault="00D0045E" w:rsidP="007F0D83">
      <w:pPr>
        <w:rPr>
          <w:b/>
          <w:u w:val="single"/>
        </w:rPr>
      </w:pPr>
      <w:r w:rsidRPr="00AF432E">
        <w:rPr>
          <w:b/>
          <w:u w:val="single"/>
        </w:rPr>
        <w:t>Andre turneringar</w:t>
      </w:r>
    </w:p>
    <w:p w:rsidR="00D0045E" w:rsidRPr="00AF432E" w:rsidRDefault="00D0045E" w:rsidP="007F0D83"/>
    <w:p w:rsidR="00D0045E" w:rsidRPr="00AF432E" w:rsidRDefault="00D0045E" w:rsidP="007F0D83">
      <w:pPr>
        <w:rPr>
          <w:i/>
        </w:rPr>
      </w:pPr>
      <w:r w:rsidRPr="00AF432E">
        <w:rPr>
          <w:i/>
        </w:rPr>
        <w:t xml:space="preserve">Juniknekten </w:t>
      </w:r>
    </w:p>
    <w:p w:rsidR="00D0045E" w:rsidRPr="00AF432E" w:rsidRDefault="00D0045E" w:rsidP="007F0D83"/>
    <w:p w:rsidR="00D0045E" w:rsidRPr="00AF432E" w:rsidRDefault="00D0045E" w:rsidP="007F0D83">
      <w:r w:rsidRPr="00AF432E">
        <w:t xml:space="preserve">1. plass: </w:t>
      </w:r>
      <w:smartTag w:uri="urn:schemas-microsoft-com:office:smarttags" w:element="PersonName">
        <w:smartTagPr>
          <w:attr w:name="ProductID" w:val="Petter Haram"/>
        </w:smartTagPr>
        <w:r w:rsidRPr="00AF432E">
          <w:t>Petter Haram</w:t>
        </w:r>
      </w:smartTag>
      <w:r w:rsidRPr="00AF432E">
        <w:t xml:space="preserve"> – Torstein Hesseberg, BK Grand</w:t>
      </w:r>
    </w:p>
    <w:p w:rsidR="00D0045E" w:rsidRPr="00AF432E" w:rsidRDefault="00D0045E" w:rsidP="007F0D83">
      <w:r w:rsidRPr="00AF432E">
        <w:t>2. plass: Rune Skodje og Kay Robert Brastad, BK Grand</w:t>
      </w:r>
    </w:p>
    <w:p w:rsidR="00D0045E" w:rsidRPr="00AF432E" w:rsidRDefault="00D0045E" w:rsidP="007F0D83"/>
    <w:p w:rsidR="00D0045E" w:rsidRPr="00AF432E" w:rsidRDefault="00D0045E" w:rsidP="007F0D83">
      <w:r w:rsidRPr="00AF432E">
        <w:t>14 par deltok.</w:t>
      </w:r>
    </w:p>
    <w:p w:rsidR="00D0045E" w:rsidRPr="00AF432E" w:rsidRDefault="00D0045E" w:rsidP="007F0D83"/>
    <w:p w:rsidR="00D0045E" w:rsidRPr="00AF432E" w:rsidRDefault="00D0045E" w:rsidP="007F0D83">
      <w:pPr>
        <w:rPr>
          <w:i/>
        </w:rPr>
      </w:pPr>
      <w:r w:rsidRPr="00AF432E">
        <w:rPr>
          <w:i/>
        </w:rPr>
        <w:t>Molde storturnering</w:t>
      </w:r>
    </w:p>
    <w:p w:rsidR="00D0045E" w:rsidRPr="00AF432E" w:rsidRDefault="00D0045E" w:rsidP="007F0D83"/>
    <w:p w:rsidR="00D0045E" w:rsidRDefault="00D0045E" w:rsidP="007F0D83">
      <w:smartTag w:uri="urn:schemas-microsoft-com:office:smarttags" w:element="PersonName">
        <w:smartTagPr>
          <w:attr w:name="ProductID" w:val="Petter Haram"/>
        </w:smartTagPr>
        <w:r w:rsidRPr="00AF432E">
          <w:t>Petter Haram</w:t>
        </w:r>
      </w:smartTag>
      <w:r w:rsidRPr="00AF432E">
        <w:t xml:space="preserve"> og Torstein Hesseberg, BK Grand kom på 3. plass. Heile 45. par stilte, derav 23 spelarar frå BK Grand. Nesten alle desse kom over middels og det er sterkt.</w:t>
      </w:r>
    </w:p>
    <w:p w:rsidR="00D0045E" w:rsidRDefault="00D0045E" w:rsidP="007F0D83"/>
    <w:p w:rsidR="00D0045E" w:rsidRPr="007F0D83" w:rsidRDefault="00D0045E" w:rsidP="007F0D83">
      <w:r w:rsidRPr="007F0D83">
        <w:t xml:space="preserve"> </w:t>
      </w:r>
    </w:p>
    <w:sectPr w:rsidR="00D0045E" w:rsidRPr="007F0D83" w:rsidSect="00D004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0D83"/>
    <w:rsid w:val="000C70C7"/>
    <w:rsid w:val="00324CCA"/>
    <w:rsid w:val="003C2EB1"/>
    <w:rsid w:val="004341F2"/>
    <w:rsid w:val="006D1AAA"/>
    <w:rsid w:val="00727042"/>
    <w:rsid w:val="007F0D83"/>
    <w:rsid w:val="00960B63"/>
    <w:rsid w:val="009D0CF1"/>
    <w:rsid w:val="00A02378"/>
    <w:rsid w:val="00AD1AB5"/>
    <w:rsid w:val="00AF432E"/>
    <w:rsid w:val="00B10B8A"/>
    <w:rsid w:val="00B13F98"/>
    <w:rsid w:val="00B57217"/>
    <w:rsid w:val="00BE4E9D"/>
    <w:rsid w:val="00C11ADE"/>
    <w:rsid w:val="00D0045E"/>
    <w:rsid w:val="00D57EC0"/>
    <w:rsid w:val="00D9352F"/>
    <w:rsid w:val="00EA7553"/>
    <w:rsid w:val="00F22752"/>
  </w:rsids>
  <m:mathPr>
    <m:mathFont m:val="Cambria Math"/>
    <m:brkBin m:val="before"/>
    <m:brkBinSub m:val="--"/>
    <m:smallFrac m:val="off"/>
    <m:dispDef/>
    <m:lMargin m:val="0"/>
    <m:rMargin m:val="0"/>
    <m:defJc m:val="centerGroup"/>
    <m:wrapIndent m:val="1440"/>
    <m:intLim m:val="subSup"/>
    <m:naryLim m:val="undOvr"/>
  </m:mathPr>
  <w:uiCompat97To2003/>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4</Pages>
  <Words>1040</Words>
  <Characters>5516</Characters>
  <Application>Microsoft Office Outlook</Application>
  <DocSecurity>0</DocSecurity>
  <Lines>0</Lines>
  <Paragraphs>0</Paragraphs>
  <ScaleCrop>false</ScaleCrop>
  <Company>IKAMR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Styrets beretning</dc:title>
  <dc:subject/>
  <dc:creator>Arnt Ola Fidjestøl</dc:creator>
  <cp:keywords/>
  <dc:description/>
  <cp:lastModifiedBy>Arnt Ola Fidjestøl</cp:lastModifiedBy>
  <cp:revision>6</cp:revision>
  <dcterms:created xsi:type="dcterms:W3CDTF">2014-03-31T06:36:00Z</dcterms:created>
  <dcterms:modified xsi:type="dcterms:W3CDTF">2014-03-31T06:44:00Z</dcterms:modified>
</cp:coreProperties>
</file>